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AC065" w14:textId="77777777" w:rsidR="00C0547A" w:rsidRDefault="00D63092">
      <w:pPr>
        <w:pStyle w:val="BodyText"/>
        <w:rPr>
          <w:rFonts w:ascii="Times New Roman"/>
          <w:sz w:val="40"/>
        </w:rPr>
      </w:pPr>
      <w:r>
        <w:rPr>
          <w:noProof/>
          <w:color w:val="2D74B5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02987BD4" wp14:editId="2ED32B2A">
            <wp:simplePos x="0" y="0"/>
            <wp:positionH relativeFrom="column">
              <wp:posOffset>5632450</wp:posOffset>
            </wp:positionH>
            <wp:positionV relativeFrom="paragraph">
              <wp:posOffset>17145</wp:posOffset>
            </wp:positionV>
            <wp:extent cx="996950" cy="12807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 Logo Draft 2024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3CDB1" w14:textId="77777777" w:rsidR="00C0547A" w:rsidRDefault="00C0547A">
      <w:pPr>
        <w:pStyle w:val="BodyText"/>
        <w:spacing w:before="37"/>
        <w:rPr>
          <w:rFonts w:ascii="Times New Roman"/>
          <w:sz w:val="40"/>
        </w:rPr>
      </w:pPr>
    </w:p>
    <w:p w14:paraId="5D26C176" w14:textId="77777777" w:rsidR="00C0547A" w:rsidRDefault="00D63092">
      <w:pPr>
        <w:pStyle w:val="Title"/>
      </w:pPr>
      <w:r>
        <w:rPr>
          <w:color w:val="2D74B5"/>
        </w:rPr>
        <w:t>Term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Dates</w:t>
      </w:r>
      <w:r>
        <w:rPr>
          <w:color w:val="2D74B5"/>
          <w:spacing w:val="-4"/>
        </w:rPr>
        <w:t xml:space="preserve"> </w:t>
      </w:r>
      <w:r>
        <w:rPr>
          <w:color w:val="2D74B5"/>
          <w:spacing w:val="-2"/>
        </w:rPr>
        <w:t>202</w:t>
      </w:r>
      <w:r w:rsidR="007F75EE">
        <w:rPr>
          <w:color w:val="2D74B5"/>
          <w:spacing w:val="-2"/>
        </w:rPr>
        <w:t>6/27</w:t>
      </w:r>
    </w:p>
    <w:p w14:paraId="32D8B49E" w14:textId="77777777" w:rsidR="00C0547A" w:rsidRPr="00D63092" w:rsidRDefault="00D63092">
      <w:pPr>
        <w:ind w:left="100" w:right="6708"/>
        <w:rPr>
          <w:color w:val="202429"/>
          <w:sz w:val="24"/>
        </w:rPr>
      </w:pPr>
      <w:r>
        <w:rPr>
          <w:b/>
          <w:color w:val="202429"/>
          <w:sz w:val="24"/>
        </w:rPr>
        <w:t>Inset</w:t>
      </w:r>
      <w:r>
        <w:rPr>
          <w:b/>
          <w:color w:val="202429"/>
          <w:spacing w:val="-6"/>
          <w:sz w:val="24"/>
        </w:rPr>
        <w:t xml:space="preserve"> </w:t>
      </w:r>
      <w:r>
        <w:rPr>
          <w:b/>
          <w:color w:val="202429"/>
          <w:sz w:val="24"/>
        </w:rPr>
        <w:t>Days</w:t>
      </w:r>
      <w:r>
        <w:rPr>
          <w:b/>
          <w:color w:val="202429"/>
          <w:spacing w:val="-5"/>
          <w:sz w:val="24"/>
        </w:rPr>
        <w:t xml:space="preserve"> </w:t>
      </w:r>
      <w:r>
        <w:rPr>
          <w:b/>
          <w:color w:val="202429"/>
          <w:sz w:val="24"/>
        </w:rPr>
        <w:t>–</w:t>
      </w:r>
      <w:r>
        <w:rPr>
          <w:b/>
          <w:color w:val="202429"/>
          <w:spacing w:val="-6"/>
          <w:sz w:val="24"/>
        </w:rPr>
        <w:t xml:space="preserve"> </w:t>
      </w:r>
      <w:r>
        <w:rPr>
          <w:b/>
          <w:color w:val="202429"/>
          <w:sz w:val="24"/>
        </w:rPr>
        <w:t>School</w:t>
      </w:r>
      <w:r>
        <w:rPr>
          <w:b/>
          <w:color w:val="202429"/>
          <w:spacing w:val="-6"/>
          <w:sz w:val="24"/>
        </w:rPr>
        <w:t xml:space="preserve"> </w:t>
      </w:r>
      <w:r>
        <w:rPr>
          <w:b/>
          <w:color w:val="202429"/>
          <w:sz w:val="24"/>
        </w:rPr>
        <w:t>Closed</w:t>
      </w:r>
      <w:r>
        <w:rPr>
          <w:b/>
          <w:color w:val="202429"/>
          <w:spacing w:val="-6"/>
          <w:sz w:val="24"/>
        </w:rPr>
        <w:t xml:space="preserve"> </w:t>
      </w:r>
      <w:r>
        <w:rPr>
          <w:b/>
          <w:color w:val="202429"/>
          <w:sz w:val="24"/>
        </w:rPr>
        <w:t>to</w:t>
      </w:r>
      <w:r>
        <w:rPr>
          <w:b/>
          <w:color w:val="202429"/>
          <w:spacing w:val="-8"/>
          <w:sz w:val="24"/>
        </w:rPr>
        <w:t xml:space="preserve"> </w:t>
      </w:r>
      <w:r>
        <w:rPr>
          <w:b/>
          <w:color w:val="202429"/>
          <w:sz w:val="24"/>
        </w:rPr>
        <w:t xml:space="preserve">pupils </w:t>
      </w:r>
      <w:r w:rsidR="0030086B" w:rsidRPr="00D63092">
        <w:rPr>
          <w:color w:val="202429"/>
          <w:sz w:val="24"/>
        </w:rPr>
        <w:t>Tuesday</w:t>
      </w:r>
      <w:r w:rsidRPr="00D63092">
        <w:rPr>
          <w:color w:val="202429"/>
          <w:sz w:val="24"/>
        </w:rPr>
        <w:t xml:space="preserve"> 1</w:t>
      </w:r>
      <w:r w:rsidRPr="00D63092">
        <w:rPr>
          <w:color w:val="202429"/>
          <w:sz w:val="24"/>
          <w:vertAlign w:val="superscript"/>
        </w:rPr>
        <w:t>st</w:t>
      </w:r>
      <w:r w:rsidRPr="00D63092">
        <w:rPr>
          <w:color w:val="202429"/>
          <w:sz w:val="24"/>
        </w:rPr>
        <w:t xml:space="preserve"> September 202</w:t>
      </w:r>
      <w:r w:rsidR="0030086B" w:rsidRPr="00D63092">
        <w:rPr>
          <w:color w:val="202429"/>
          <w:sz w:val="24"/>
        </w:rPr>
        <w:t>6</w:t>
      </w:r>
      <w:r w:rsidRPr="00D63092">
        <w:rPr>
          <w:color w:val="202429"/>
          <w:sz w:val="24"/>
        </w:rPr>
        <w:t xml:space="preserve"> </w:t>
      </w:r>
    </w:p>
    <w:p w14:paraId="3E95E8B1" w14:textId="77777777" w:rsidR="00C0547A" w:rsidRPr="00D63092" w:rsidRDefault="0030086B">
      <w:pPr>
        <w:ind w:left="100" w:right="6708"/>
        <w:rPr>
          <w:color w:val="202429"/>
          <w:sz w:val="24"/>
        </w:rPr>
      </w:pPr>
      <w:r w:rsidRPr="00D63092">
        <w:rPr>
          <w:color w:val="202429"/>
          <w:sz w:val="24"/>
        </w:rPr>
        <w:t xml:space="preserve">Wednesday </w:t>
      </w:r>
      <w:r w:rsidR="00D63092" w:rsidRPr="00D63092">
        <w:rPr>
          <w:color w:val="202429"/>
          <w:sz w:val="24"/>
        </w:rPr>
        <w:t>2</w:t>
      </w:r>
      <w:r w:rsidR="00D63092" w:rsidRPr="00D63092">
        <w:rPr>
          <w:color w:val="202429"/>
          <w:sz w:val="24"/>
          <w:vertAlign w:val="superscript"/>
        </w:rPr>
        <w:t>nd</w:t>
      </w:r>
      <w:r w:rsidR="00D63092" w:rsidRPr="00D63092">
        <w:rPr>
          <w:color w:val="202429"/>
          <w:sz w:val="24"/>
        </w:rPr>
        <w:t xml:space="preserve"> September 202</w:t>
      </w:r>
      <w:r w:rsidRPr="00D63092">
        <w:rPr>
          <w:color w:val="202429"/>
          <w:sz w:val="24"/>
        </w:rPr>
        <w:t>6</w:t>
      </w:r>
    </w:p>
    <w:p w14:paraId="180C993B" w14:textId="77777777" w:rsidR="00C0547A" w:rsidRPr="00D63092" w:rsidRDefault="00D63092">
      <w:pPr>
        <w:ind w:left="100" w:right="6708"/>
        <w:rPr>
          <w:sz w:val="24"/>
        </w:rPr>
      </w:pPr>
      <w:r>
        <w:rPr>
          <w:color w:val="202429"/>
          <w:sz w:val="24"/>
        </w:rPr>
        <w:t>Friday</w:t>
      </w:r>
      <w:r w:rsidRPr="00D63092">
        <w:rPr>
          <w:color w:val="202429"/>
          <w:sz w:val="24"/>
        </w:rPr>
        <w:t xml:space="preserve"> 23</w:t>
      </w:r>
      <w:r w:rsidRPr="00D63092">
        <w:rPr>
          <w:color w:val="202429"/>
          <w:sz w:val="24"/>
          <w:vertAlign w:val="superscript"/>
        </w:rPr>
        <w:t>rd</w:t>
      </w:r>
      <w:r w:rsidRPr="00D63092">
        <w:rPr>
          <w:color w:val="202429"/>
          <w:sz w:val="24"/>
        </w:rPr>
        <w:t xml:space="preserve"> October 202</w:t>
      </w:r>
      <w:r>
        <w:rPr>
          <w:color w:val="202429"/>
          <w:sz w:val="24"/>
        </w:rPr>
        <w:t>6</w:t>
      </w:r>
    </w:p>
    <w:p w14:paraId="365F387D" w14:textId="77777777" w:rsidR="0030086B" w:rsidRPr="00D63092" w:rsidRDefault="00D63092">
      <w:pPr>
        <w:pStyle w:val="BodyText"/>
        <w:spacing w:before="2"/>
        <w:ind w:left="100" w:right="7714"/>
        <w:rPr>
          <w:color w:val="202429"/>
        </w:rPr>
      </w:pPr>
      <w:r w:rsidRPr="00D63092">
        <w:rPr>
          <w:color w:val="202429"/>
        </w:rPr>
        <w:t xml:space="preserve">Monday </w:t>
      </w:r>
      <w:r w:rsidR="0030086B" w:rsidRPr="00D63092">
        <w:rPr>
          <w:color w:val="202429"/>
        </w:rPr>
        <w:t>4th January 2027</w:t>
      </w:r>
      <w:r w:rsidRPr="00D63092">
        <w:rPr>
          <w:color w:val="202429"/>
        </w:rPr>
        <w:t xml:space="preserve"> </w:t>
      </w:r>
    </w:p>
    <w:p w14:paraId="7E06D4E5" w14:textId="77777777" w:rsidR="00D63092" w:rsidRPr="00D63092" w:rsidRDefault="00D63092">
      <w:pPr>
        <w:pStyle w:val="BodyText"/>
        <w:spacing w:before="2"/>
        <w:ind w:left="100" w:right="7714"/>
        <w:rPr>
          <w:color w:val="202429"/>
        </w:rPr>
      </w:pPr>
      <w:r w:rsidRPr="00D63092">
        <w:rPr>
          <w:color w:val="202429"/>
        </w:rPr>
        <w:t>Tuesday 5</w:t>
      </w:r>
      <w:r w:rsidRPr="00D63092">
        <w:rPr>
          <w:color w:val="202429"/>
          <w:vertAlign w:val="superscript"/>
        </w:rPr>
        <w:t>th</w:t>
      </w:r>
      <w:r w:rsidRPr="00D63092">
        <w:rPr>
          <w:color w:val="202429"/>
        </w:rPr>
        <w:t xml:space="preserve"> January 2027</w:t>
      </w:r>
    </w:p>
    <w:p w14:paraId="67224BF3" w14:textId="77777777" w:rsidR="00C0547A" w:rsidRDefault="00D63092">
      <w:pPr>
        <w:pStyle w:val="BodyText"/>
        <w:spacing w:before="2"/>
        <w:ind w:left="100" w:right="7714"/>
        <w:rPr>
          <w:color w:val="202429"/>
        </w:rPr>
      </w:pPr>
      <w:r w:rsidRPr="00D63092">
        <w:rPr>
          <w:color w:val="202429"/>
        </w:rPr>
        <w:t>Monday 12</w:t>
      </w:r>
      <w:r w:rsidRPr="00D63092">
        <w:rPr>
          <w:color w:val="202429"/>
          <w:vertAlign w:val="superscript"/>
        </w:rPr>
        <w:t>th</w:t>
      </w:r>
      <w:r w:rsidRPr="00D63092">
        <w:rPr>
          <w:color w:val="202429"/>
        </w:rPr>
        <w:t xml:space="preserve"> April 202</w:t>
      </w:r>
      <w:r>
        <w:rPr>
          <w:color w:val="202429"/>
        </w:rPr>
        <w:t xml:space="preserve">7 </w:t>
      </w:r>
    </w:p>
    <w:p w14:paraId="29C8A5BC" w14:textId="5A4CE81B" w:rsidR="00F04E9D" w:rsidRDefault="00F04E9D">
      <w:pPr>
        <w:pStyle w:val="BodyText"/>
        <w:spacing w:before="2"/>
        <w:ind w:left="100" w:right="7714"/>
      </w:pPr>
      <w:r>
        <w:rPr>
          <w:color w:val="202429"/>
        </w:rPr>
        <w:t>Friday 2</w:t>
      </w:r>
      <w:r w:rsidR="00DC0D8D">
        <w:rPr>
          <w:color w:val="202429"/>
        </w:rPr>
        <w:t>5</w:t>
      </w:r>
      <w:r w:rsidRPr="00F04E9D">
        <w:rPr>
          <w:color w:val="202429"/>
          <w:vertAlign w:val="superscript"/>
        </w:rPr>
        <w:t>th</w:t>
      </w:r>
      <w:r>
        <w:rPr>
          <w:color w:val="202429"/>
        </w:rPr>
        <w:t xml:space="preserve"> June 2027</w:t>
      </w:r>
      <w:bookmarkStart w:id="0" w:name="_GoBack"/>
      <w:bookmarkEnd w:id="0"/>
    </w:p>
    <w:p w14:paraId="118AEBD3" w14:textId="77777777" w:rsidR="00C0547A" w:rsidRDefault="00D63092">
      <w:pPr>
        <w:pStyle w:val="BodyText"/>
        <w:tabs>
          <w:tab w:val="left" w:pos="3260"/>
        </w:tabs>
        <w:spacing w:before="5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62BB81C" wp14:editId="0642F074">
                <wp:simplePos x="0" y="0"/>
                <wp:positionH relativeFrom="page">
                  <wp:posOffset>457200</wp:posOffset>
                </wp:positionH>
                <wp:positionV relativeFrom="paragraph">
                  <wp:posOffset>150671</wp:posOffset>
                </wp:positionV>
                <wp:extent cx="664781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6350">
                              <a:moveTo>
                                <a:pt x="6647688" y="0"/>
                              </a:moveTo>
                              <a:lnTo>
                                <a:pt x="6644640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0" y="6096"/>
                              </a:lnTo>
                              <a:lnTo>
                                <a:pt x="3048" y="6096"/>
                              </a:lnTo>
                              <a:lnTo>
                                <a:pt x="6644640" y="6096"/>
                              </a:lnTo>
                              <a:lnTo>
                                <a:pt x="6647688" y="6096"/>
                              </a:lnTo>
                              <a:lnTo>
                                <a:pt x="6647688" y="3048"/>
                              </a:lnTo>
                              <a:lnTo>
                                <a:pt x="6647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Graphic 2" o:spid="_x0000_s1026" style="position:absolute;margin-left:36pt;margin-top:11.85pt;width:523.4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" path="m6647688,r-3048,l3048,,,,,3048,,6096r3048,l6644640,6096r3048,l6647688,3048r,-3048xe" fillcolor="#9f9f9f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7"/>
        </w:rPr>
        <w:tab/>
      </w:r>
    </w:p>
    <w:p w14:paraId="1985BEEB" w14:textId="43D8A6FC" w:rsidR="00C0547A" w:rsidRDefault="00D63092">
      <w:pPr>
        <w:pStyle w:val="Heading1"/>
      </w:pPr>
      <w:r>
        <w:rPr>
          <w:color w:val="006FC0"/>
        </w:rPr>
        <w:t>AUTUMN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TERM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4"/>
        </w:rPr>
        <w:t>202</w:t>
      </w:r>
      <w:r w:rsidR="00987451">
        <w:rPr>
          <w:color w:val="006FC0"/>
          <w:spacing w:val="-4"/>
        </w:rPr>
        <w:t>6</w:t>
      </w:r>
    </w:p>
    <w:p w14:paraId="3AF9F8DD" w14:textId="77777777" w:rsidR="00C0547A" w:rsidRPr="00D63092" w:rsidRDefault="007F75EE">
      <w:pPr>
        <w:spacing w:before="294"/>
        <w:ind w:left="100"/>
        <w:rPr>
          <w:b/>
          <w:sz w:val="24"/>
        </w:rPr>
      </w:pPr>
      <w:r w:rsidRPr="00D63092">
        <w:rPr>
          <w:sz w:val="24"/>
        </w:rPr>
        <w:t>Thursday</w:t>
      </w:r>
      <w:r w:rsidR="00D63092" w:rsidRPr="00D63092">
        <w:rPr>
          <w:spacing w:val="-4"/>
          <w:sz w:val="24"/>
        </w:rPr>
        <w:t xml:space="preserve"> 3</w:t>
      </w:r>
      <w:r w:rsidR="00D63092" w:rsidRPr="00D63092">
        <w:rPr>
          <w:sz w:val="24"/>
          <w:vertAlign w:val="superscript"/>
        </w:rPr>
        <w:t>nd</w:t>
      </w:r>
      <w:r w:rsidR="00D63092" w:rsidRPr="00D63092">
        <w:rPr>
          <w:spacing w:val="-1"/>
          <w:sz w:val="24"/>
        </w:rPr>
        <w:t xml:space="preserve"> </w:t>
      </w:r>
      <w:r w:rsidR="00D63092" w:rsidRPr="00D63092">
        <w:rPr>
          <w:sz w:val="24"/>
        </w:rPr>
        <w:t>September</w:t>
      </w:r>
      <w:r w:rsidR="00D63092" w:rsidRPr="00D63092">
        <w:rPr>
          <w:spacing w:val="-3"/>
          <w:sz w:val="24"/>
        </w:rPr>
        <w:t xml:space="preserve"> </w:t>
      </w:r>
      <w:r w:rsidR="00D63092" w:rsidRPr="00D63092">
        <w:rPr>
          <w:sz w:val="24"/>
        </w:rPr>
        <w:t>202</w:t>
      </w:r>
      <w:r w:rsidRPr="00D63092">
        <w:rPr>
          <w:sz w:val="24"/>
        </w:rPr>
        <w:t>6</w:t>
      </w:r>
      <w:r w:rsidR="00D63092" w:rsidRPr="00D63092">
        <w:rPr>
          <w:sz w:val="24"/>
        </w:rPr>
        <w:t>,</w:t>
      </w:r>
      <w:r w:rsidR="00D63092" w:rsidRPr="00D63092">
        <w:rPr>
          <w:spacing w:val="-3"/>
          <w:sz w:val="24"/>
        </w:rPr>
        <w:t xml:space="preserve"> </w:t>
      </w:r>
      <w:r w:rsidR="00D63092">
        <w:rPr>
          <w:b/>
          <w:sz w:val="24"/>
        </w:rPr>
        <w:t>all students</w:t>
      </w:r>
    </w:p>
    <w:p w14:paraId="22CD18AB" w14:textId="77777777" w:rsidR="00C0547A" w:rsidRDefault="00C0547A">
      <w:pPr>
        <w:pStyle w:val="BodyText"/>
      </w:pPr>
    </w:p>
    <w:p w14:paraId="31381E8E" w14:textId="77777777" w:rsidR="00C0547A" w:rsidRDefault="00D63092">
      <w:pPr>
        <w:pStyle w:val="BodyText"/>
        <w:ind w:left="100"/>
      </w:pPr>
      <w:r>
        <w:rPr>
          <w:b/>
        </w:rPr>
        <w:t>Half</w:t>
      </w:r>
      <w:r>
        <w:rPr>
          <w:b/>
          <w:spacing w:val="-1"/>
        </w:rPr>
        <w:t xml:space="preserve"> </w:t>
      </w:r>
      <w:r>
        <w:rPr>
          <w:b/>
        </w:rPr>
        <w:t>Term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Monday </w:t>
      </w:r>
      <w:r w:rsidR="007F75EE">
        <w:rPr>
          <w:spacing w:val="-1"/>
        </w:rPr>
        <w:t>26</w:t>
      </w:r>
      <w:r>
        <w:rPr>
          <w:spacing w:val="-1"/>
        </w:rPr>
        <w:t>th</w:t>
      </w:r>
      <w:r>
        <w:t xml:space="preserve"> October</w:t>
      </w:r>
      <w:r>
        <w:rPr>
          <w:spacing w:val="-3"/>
        </w:rPr>
        <w:t xml:space="preserve"> </w:t>
      </w:r>
      <w:r>
        <w:t>202</w:t>
      </w:r>
      <w:r w:rsidR="007F75EE">
        <w:t>6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Fri</w:t>
      </w:r>
      <w:r>
        <w:rPr>
          <w:spacing w:val="-3"/>
        </w:rPr>
        <w:t xml:space="preserve"> </w:t>
      </w:r>
      <w:r>
        <w:t>3</w:t>
      </w:r>
      <w:r w:rsidR="007F75EE">
        <w:t>0th</w:t>
      </w:r>
      <w:r>
        <w:rPr>
          <w:vertAlign w:val="superscript"/>
        </w:rPr>
        <w:t>t</w:t>
      </w:r>
      <w:r>
        <w:rPr>
          <w:spacing w:val="-1"/>
        </w:rPr>
        <w:t xml:space="preserve"> </w:t>
      </w:r>
      <w:r>
        <w:t>October</w:t>
      </w:r>
      <w:r>
        <w:rPr>
          <w:spacing w:val="-2"/>
        </w:rPr>
        <w:t xml:space="preserve"> </w:t>
      </w:r>
      <w:r>
        <w:t>202</w:t>
      </w:r>
      <w:r w:rsidR="007F75EE">
        <w:t>6</w:t>
      </w:r>
      <w:r>
        <w:rPr>
          <w:spacing w:val="-1"/>
        </w:rPr>
        <w:t xml:space="preserve"> </w:t>
      </w:r>
      <w:r>
        <w:rPr>
          <w:spacing w:val="-2"/>
        </w:rPr>
        <w:t>(Incl.)</w:t>
      </w:r>
    </w:p>
    <w:p w14:paraId="50F8FD89" w14:textId="77777777" w:rsidR="00C0547A" w:rsidRDefault="00D63092">
      <w:pPr>
        <w:spacing w:before="293"/>
        <w:ind w:left="100"/>
        <w:rPr>
          <w:sz w:val="24"/>
        </w:rPr>
      </w:pPr>
      <w:r>
        <w:rPr>
          <w:b/>
          <w:sz w:val="24"/>
        </w:rPr>
        <w:t>Christmas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Holidays </w:t>
      </w:r>
      <w:r>
        <w:rPr>
          <w:sz w:val="24"/>
        </w:rPr>
        <w:t>–</w:t>
      </w:r>
      <w:r>
        <w:rPr>
          <w:spacing w:val="-1"/>
          <w:sz w:val="24"/>
        </w:rPr>
        <w:t xml:space="preserve"> Monday 2</w:t>
      </w:r>
      <w:r w:rsidR="007F75EE">
        <w:rPr>
          <w:spacing w:val="-1"/>
          <w:sz w:val="24"/>
        </w:rPr>
        <w:t>1st</w:t>
      </w:r>
      <w:r>
        <w:rPr>
          <w:spacing w:val="-3"/>
          <w:sz w:val="24"/>
        </w:rPr>
        <w:t xml:space="preserve"> </w:t>
      </w:r>
      <w:r>
        <w:rPr>
          <w:sz w:val="24"/>
        </w:rPr>
        <w:t>December</w:t>
      </w:r>
      <w:r>
        <w:rPr>
          <w:spacing w:val="-3"/>
          <w:sz w:val="24"/>
        </w:rPr>
        <w:t xml:space="preserve"> </w:t>
      </w:r>
      <w:r>
        <w:rPr>
          <w:sz w:val="24"/>
        </w:rPr>
        <w:t>202</w:t>
      </w:r>
      <w:r w:rsidR="007F75EE"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Friday </w:t>
      </w:r>
      <w:r w:rsidR="007F75EE">
        <w:rPr>
          <w:spacing w:val="-2"/>
          <w:sz w:val="24"/>
        </w:rPr>
        <w:t>1st</w:t>
      </w:r>
      <w:r>
        <w:rPr>
          <w:spacing w:val="-1"/>
          <w:sz w:val="24"/>
        </w:rPr>
        <w:t xml:space="preserve"> </w:t>
      </w:r>
      <w:r>
        <w:rPr>
          <w:sz w:val="24"/>
        </w:rPr>
        <w:t>January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7F75EE"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(Incl.)</w:t>
      </w:r>
    </w:p>
    <w:p w14:paraId="7B234356" w14:textId="77777777" w:rsidR="00C0547A" w:rsidRDefault="00D63092">
      <w:pPr>
        <w:pStyle w:val="BodyText"/>
        <w:spacing w:before="6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0F435E" wp14:editId="519853F3">
                <wp:simplePos x="0" y="0"/>
                <wp:positionH relativeFrom="page">
                  <wp:posOffset>457200</wp:posOffset>
                </wp:positionH>
                <wp:positionV relativeFrom="paragraph">
                  <wp:posOffset>150976</wp:posOffset>
                </wp:positionV>
                <wp:extent cx="664781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6350">
                              <a:moveTo>
                                <a:pt x="6647688" y="0"/>
                              </a:moveTo>
                              <a:lnTo>
                                <a:pt x="6644640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0" y="6096"/>
                              </a:lnTo>
                              <a:lnTo>
                                <a:pt x="3048" y="6096"/>
                              </a:lnTo>
                              <a:lnTo>
                                <a:pt x="6644640" y="6096"/>
                              </a:lnTo>
                              <a:lnTo>
                                <a:pt x="6647688" y="6096"/>
                              </a:lnTo>
                              <a:lnTo>
                                <a:pt x="6647688" y="3048"/>
                              </a:lnTo>
                              <a:lnTo>
                                <a:pt x="6647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Graphic 3" o:spid="_x0000_s1026" style="position:absolute;margin-left:36pt;margin-top:11.9pt;width:523.4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" path="m6647688,r-3048,l3048,,,,,3048,,6096r3048,l6644640,6096r3048,l6647688,3048r,-3048xe" fillcolor="#9f9f9f" stroked="f">
                <v:path arrowok="t"/>
                <w10:wrap type="topAndBottom" anchorx="page"/>
              </v:shape>
            </w:pict>
          </mc:Fallback>
        </mc:AlternateContent>
      </w:r>
    </w:p>
    <w:p w14:paraId="12DB40E4" w14:textId="11F0A114" w:rsidR="00C0547A" w:rsidRDefault="00D63092">
      <w:pPr>
        <w:pStyle w:val="Heading1"/>
      </w:pPr>
      <w:r>
        <w:rPr>
          <w:color w:val="006FC0"/>
        </w:rPr>
        <w:t>SPRING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TERM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4"/>
        </w:rPr>
        <w:t>202</w:t>
      </w:r>
      <w:r w:rsidR="00987451">
        <w:rPr>
          <w:color w:val="006FC0"/>
          <w:spacing w:val="-4"/>
        </w:rPr>
        <w:t>7</w:t>
      </w:r>
    </w:p>
    <w:p w14:paraId="00552E0B" w14:textId="77777777" w:rsidR="00C0547A" w:rsidRDefault="007F75EE">
      <w:pPr>
        <w:pStyle w:val="BodyText"/>
        <w:spacing w:before="294"/>
        <w:ind w:left="100"/>
      </w:pPr>
      <w:r>
        <w:t>Monday 4</w:t>
      </w:r>
      <w:r w:rsidRPr="007F75EE">
        <w:rPr>
          <w:vertAlign w:val="superscript"/>
        </w:rPr>
        <w:t>th</w:t>
      </w:r>
      <w:r>
        <w:t xml:space="preserve"> January 2027</w:t>
      </w:r>
      <w:r w:rsidR="00D63092">
        <w:rPr>
          <w:spacing w:val="1"/>
        </w:rPr>
        <w:t xml:space="preserve"> </w:t>
      </w:r>
      <w:r w:rsidR="00D63092">
        <w:t>–</w:t>
      </w:r>
      <w:r w:rsidR="00D63092">
        <w:rPr>
          <w:spacing w:val="-1"/>
        </w:rPr>
        <w:t xml:space="preserve"> </w:t>
      </w:r>
      <w:r>
        <w:rPr>
          <w:spacing w:val="-1"/>
        </w:rPr>
        <w:t>Thursday 25</w:t>
      </w:r>
      <w:r w:rsidR="00D63092">
        <w:rPr>
          <w:vertAlign w:val="superscript"/>
        </w:rPr>
        <w:t>th</w:t>
      </w:r>
      <w:r w:rsidR="00D63092">
        <w:rPr>
          <w:spacing w:val="-2"/>
        </w:rPr>
        <w:t xml:space="preserve"> </w:t>
      </w:r>
      <w:r w:rsidR="00D63092">
        <w:t>March 202</w:t>
      </w:r>
      <w:r>
        <w:t>7</w:t>
      </w:r>
      <w:r w:rsidR="00D63092">
        <w:rPr>
          <w:spacing w:val="-1"/>
        </w:rPr>
        <w:t xml:space="preserve"> </w:t>
      </w:r>
      <w:r w:rsidR="00D63092">
        <w:rPr>
          <w:spacing w:val="-2"/>
        </w:rPr>
        <w:t>(incl.)</w:t>
      </w:r>
    </w:p>
    <w:p w14:paraId="5ED40CD9" w14:textId="77777777" w:rsidR="00C0547A" w:rsidRDefault="00C0547A">
      <w:pPr>
        <w:pStyle w:val="BodyText"/>
      </w:pPr>
    </w:p>
    <w:p w14:paraId="07FDCB29" w14:textId="77777777" w:rsidR="00C0547A" w:rsidRDefault="00D63092">
      <w:pPr>
        <w:pStyle w:val="BodyText"/>
        <w:ind w:left="100"/>
        <w:rPr>
          <w:spacing w:val="-2"/>
        </w:rPr>
      </w:pPr>
      <w:r>
        <w:rPr>
          <w:b/>
        </w:rPr>
        <w:t>Half</w:t>
      </w:r>
      <w:r>
        <w:rPr>
          <w:b/>
          <w:spacing w:val="-1"/>
        </w:rPr>
        <w:t xml:space="preserve"> </w:t>
      </w:r>
      <w:r>
        <w:rPr>
          <w:b/>
        </w:rPr>
        <w:t>Term</w:t>
      </w:r>
      <w:r>
        <w:rPr>
          <w:b/>
          <w:spacing w:val="-2"/>
        </w:rPr>
        <w:t xml:space="preserve"> </w:t>
      </w:r>
      <w:r>
        <w:t>– Monday</w:t>
      </w:r>
      <w:r>
        <w:rPr>
          <w:spacing w:val="-2"/>
        </w:rPr>
        <w:t xml:space="preserve"> </w:t>
      </w:r>
      <w:r w:rsidR="007F75EE">
        <w:rPr>
          <w:spacing w:val="-2"/>
        </w:rPr>
        <w:t>15</w:t>
      </w:r>
      <w:r>
        <w:rPr>
          <w:vertAlign w:val="superscript"/>
        </w:rPr>
        <w:t>th</w:t>
      </w:r>
      <w:r>
        <w:rPr>
          <w:spacing w:val="-3"/>
        </w:rPr>
        <w:t xml:space="preserve"> </w:t>
      </w:r>
      <w:r>
        <w:t>February</w:t>
      </w:r>
      <w:r>
        <w:rPr>
          <w:spacing w:val="-1"/>
        </w:rPr>
        <w:t xml:space="preserve"> </w:t>
      </w:r>
      <w:r>
        <w:t>202</w:t>
      </w:r>
      <w:r w:rsidR="007F75EE">
        <w:t>7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Friday</w:t>
      </w:r>
      <w:r>
        <w:rPr>
          <w:spacing w:val="-3"/>
        </w:rPr>
        <w:t xml:space="preserve"> </w:t>
      </w:r>
      <w:r w:rsidR="007F75EE">
        <w:t>19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February</w:t>
      </w:r>
      <w:r>
        <w:rPr>
          <w:spacing w:val="-3"/>
        </w:rPr>
        <w:t xml:space="preserve"> </w:t>
      </w:r>
      <w:r>
        <w:t>202</w:t>
      </w:r>
      <w:r w:rsidR="007F75EE">
        <w:t>7</w:t>
      </w:r>
      <w:r>
        <w:rPr>
          <w:spacing w:val="-1"/>
        </w:rPr>
        <w:t xml:space="preserve"> </w:t>
      </w:r>
      <w:r>
        <w:rPr>
          <w:spacing w:val="-2"/>
        </w:rPr>
        <w:t>(incl.)</w:t>
      </w:r>
    </w:p>
    <w:p w14:paraId="2E679C18" w14:textId="77777777" w:rsidR="007F75EE" w:rsidRDefault="007F75EE">
      <w:pPr>
        <w:pStyle w:val="BodyText"/>
        <w:ind w:left="100"/>
        <w:rPr>
          <w:spacing w:val="-2"/>
        </w:rPr>
      </w:pPr>
    </w:p>
    <w:p w14:paraId="57DC0109" w14:textId="77777777" w:rsidR="007F75EE" w:rsidRDefault="007F75EE">
      <w:pPr>
        <w:pStyle w:val="BodyText"/>
        <w:ind w:left="100"/>
      </w:pPr>
      <w:r>
        <w:rPr>
          <w:b/>
        </w:rPr>
        <w:t xml:space="preserve">Bank Holiday </w:t>
      </w:r>
      <w:r w:rsidRPr="007F75EE">
        <w:t>-</w:t>
      </w:r>
      <w:r>
        <w:t xml:space="preserve"> Friday 26</w:t>
      </w:r>
      <w:r w:rsidRPr="007F75EE">
        <w:rPr>
          <w:vertAlign w:val="superscript"/>
        </w:rPr>
        <w:t>th</w:t>
      </w:r>
      <w:r>
        <w:t xml:space="preserve"> March 2027</w:t>
      </w:r>
    </w:p>
    <w:p w14:paraId="2E209894" w14:textId="77777777" w:rsidR="007F75EE" w:rsidRDefault="007F75EE">
      <w:pPr>
        <w:pStyle w:val="BodyText"/>
        <w:ind w:left="100"/>
      </w:pPr>
      <w:r>
        <w:rPr>
          <w:b/>
        </w:rPr>
        <w:t xml:space="preserve">Bank Holiday </w:t>
      </w:r>
      <w:r>
        <w:t>– Monday 29</w:t>
      </w:r>
      <w:r w:rsidRPr="007F75EE">
        <w:rPr>
          <w:vertAlign w:val="superscript"/>
        </w:rPr>
        <w:t>th</w:t>
      </w:r>
      <w:r>
        <w:t xml:space="preserve"> March 2027</w:t>
      </w:r>
    </w:p>
    <w:p w14:paraId="338A253B" w14:textId="27637854" w:rsidR="00C0547A" w:rsidRDefault="00D63092">
      <w:pPr>
        <w:spacing w:before="292"/>
        <w:ind w:left="100"/>
        <w:rPr>
          <w:sz w:val="24"/>
        </w:rPr>
      </w:pPr>
      <w:r>
        <w:rPr>
          <w:b/>
          <w:sz w:val="24"/>
        </w:rPr>
        <w:t>Easter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Holidays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 w:rsidR="007F75EE">
        <w:rPr>
          <w:sz w:val="24"/>
        </w:rPr>
        <w:t>Tuesday 3</w:t>
      </w:r>
      <w:r w:rsidR="00C65E64">
        <w:rPr>
          <w:sz w:val="24"/>
        </w:rPr>
        <w:t>0th</w:t>
      </w:r>
      <w:r>
        <w:rPr>
          <w:spacing w:val="-2"/>
          <w:sz w:val="24"/>
        </w:rPr>
        <w:t xml:space="preserve"> </w:t>
      </w:r>
      <w:r>
        <w:rPr>
          <w:sz w:val="24"/>
        </w:rPr>
        <w:t>March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7F75EE">
        <w:rPr>
          <w:sz w:val="24"/>
        </w:rPr>
        <w:t>7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 w:rsidR="007F75EE">
        <w:rPr>
          <w:spacing w:val="-3"/>
          <w:sz w:val="24"/>
        </w:rPr>
        <w:t>Friday 9</w:t>
      </w:r>
      <w:r w:rsidR="007F75EE" w:rsidRPr="007F75EE">
        <w:rPr>
          <w:spacing w:val="-3"/>
          <w:sz w:val="24"/>
          <w:vertAlign w:val="superscript"/>
        </w:rPr>
        <w:t>th</w:t>
      </w:r>
      <w:r w:rsidR="007F75EE">
        <w:rPr>
          <w:spacing w:val="-3"/>
          <w:sz w:val="24"/>
        </w:rPr>
        <w:t xml:space="preserve"> </w:t>
      </w:r>
      <w:r>
        <w:rPr>
          <w:sz w:val="24"/>
        </w:rPr>
        <w:t>April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7F75EE"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(incl.)</w:t>
      </w:r>
    </w:p>
    <w:p w14:paraId="55C31C81" w14:textId="77777777" w:rsidR="00C0547A" w:rsidRDefault="00C0547A">
      <w:pPr>
        <w:pStyle w:val="BodyText"/>
        <w:rPr>
          <w:sz w:val="20"/>
        </w:rPr>
      </w:pPr>
    </w:p>
    <w:p w14:paraId="3929530F" w14:textId="77777777" w:rsidR="00C0547A" w:rsidRDefault="00D63092">
      <w:pPr>
        <w:pStyle w:val="BodyText"/>
        <w:spacing w:before="19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BD97335" wp14:editId="4025A19A">
                <wp:simplePos x="0" y="0"/>
                <wp:positionH relativeFrom="page">
                  <wp:posOffset>457200</wp:posOffset>
                </wp:positionH>
                <wp:positionV relativeFrom="paragraph">
                  <wp:posOffset>182490</wp:posOffset>
                </wp:positionV>
                <wp:extent cx="664781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6350">
                              <a:moveTo>
                                <a:pt x="6647688" y="0"/>
                              </a:moveTo>
                              <a:lnTo>
                                <a:pt x="6644640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0" y="6096"/>
                              </a:lnTo>
                              <a:lnTo>
                                <a:pt x="3048" y="6096"/>
                              </a:lnTo>
                              <a:lnTo>
                                <a:pt x="6644640" y="6096"/>
                              </a:lnTo>
                              <a:lnTo>
                                <a:pt x="6647688" y="6096"/>
                              </a:lnTo>
                              <a:lnTo>
                                <a:pt x="6647688" y="3048"/>
                              </a:lnTo>
                              <a:lnTo>
                                <a:pt x="6647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Graphic 4" o:spid="_x0000_s1026" style="position:absolute;margin-left:36pt;margin-top:14.35pt;width:523.4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" path="m6647688,r-3048,l3048,,,,,3048,,6096r3048,l6644640,6096r3048,l6647688,3048r,-3048xe" fillcolor="#9f9f9f" stroked="f">
                <v:path arrowok="t"/>
                <w10:wrap type="topAndBottom" anchorx="page"/>
              </v:shape>
            </w:pict>
          </mc:Fallback>
        </mc:AlternateContent>
      </w:r>
    </w:p>
    <w:p w14:paraId="01644A42" w14:textId="2233A541" w:rsidR="00C0547A" w:rsidRDefault="00D63092">
      <w:pPr>
        <w:pStyle w:val="Heading1"/>
      </w:pPr>
      <w:r>
        <w:rPr>
          <w:color w:val="006FC0"/>
        </w:rPr>
        <w:t>SUMMER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TERM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4"/>
        </w:rPr>
        <w:t>202</w:t>
      </w:r>
      <w:r w:rsidR="00987451">
        <w:rPr>
          <w:color w:val="006FC0"/>
          <w:spacing w:val="-4"/>
        </w:rPr>
        <w:t>7</w:t>
      </w:r>
    </w:p>
    <w:p w14:paraId="7F81775A" w14:textId="77777777" w:rsidR="00C0547A" w:rsidRDefault="007F75EE">
      <w:pPr>
        <w:pStyle w:val="BodyText"/>
        <w:spacing w:before="294"/>
        <w:ind w:left="100"/>
      </w:pPr>
      <w:r>
        <w:t>Monday 12</w:t>
      </w:r>
      <w:r w:rsidR="00D63092">
        <w:rPr>
          <w:vertAlign w:val="superscript"/>
        </w:rPr>
        <w:t>th</w:t>
      </w:r>
      <w:r w:rsidR="00D63092">
        <w:rPr>
          <w:spacing w:val="-1"/>
        </w:rPr>
        <w:t xml:space="preserve"> </w:t>
      </w:r>
      <w:r w:rsidR="00D63092">
        <w:t>April</w:t>
      </w:r>
      <w:r w:rsidR="00D63092">
        <w:rPr>
          <w:spacing w:val="-3"/>
        </w:rPr>
        <w:t xml:space="preserve"> </w:t>
      </w:r>
      <w:r w:rsidR="00D63092">
        <w:t>202</w:t>
      </w:r>
      <w:r>
        <w:t>7</w:t>
      </w:r>
      <w:r w:rsidR="00D63092">
        <w:rPr>
          <w:spacing w:val="-2"/>
        </w:rPr>
        <w:t xml:space="preserve"> </w:t>
      </w:r>
      <w:r w:rsidR="00D63092">
        <w:t>– Friday</w:t>
      </w:r>
      <w:r w:rsidR="00D63092">
        <w:rPr>
          <w:spacing w:val="-3"/>
        </w:rPr>
        <w:t xml:space="preserve"> </w:t>
      </w:r>
      <w:r>
        <w:rPr>
          <w:spacing w:val="-3"/>
        </w:rPr>
        <w:t>9</w:t>
      </w:r>
      <w:r w:rsidRPr="007F75EE">
        <w:rPr>
          <w:spacing w:val="-3"/>
          <w:vertAlign w:val="superscript"/>
        </w:rPr>
        <w:t>th</w:t>
      </w:r>
      <w:r>
        <w:rPr>
          <w:spacing w:val="-3"/>
        </w:rPr>
        <w:t xml:space="preserve"> July</w:t>
      </w:r>
      <w:r w:rsidR="00D63092">
        <w:rPr>
          <w:spacing w:val="-1"/>
        </w:rPr>
        <w:t xml:space="preserve"> </w:t>
      </w:r>
      <w:r w:rsidR="00D63092">
        <w:t>202</w:t>
      </w:r>
      <w:r>
        <w:t>7</w:t>
      </w:r>
      <w:r w:rsidR="00D63092">
        <w:rPr>
          <w:spacing w:val="-2"/>
        </w:rPr>
        <w:t xml:space="preserve"> (incl.)</w:t>
      </w:r>
    </w:p>
    <w:p w14:paraId="24CCAC70" w14:textId="77777777" w:rsidR="00C0547A" w:rsidRDefault="00C0547A">
      <w:pPr>
        <w:pStyle w:val="BodyText"/>
      </w:pPr>
    </w:p>
    <w:p w14:paraId="5B00038D" w14:textId="77777777" w:rsidR="00C0547A" w:rsidRDefault="00D63092">
      <w:pPr>
        <w:ind w:left="100"/>
        <w:rPr>
          <w:spacing w:val="-4"/>
          <w:sz w:val="24"/>
        </w:rPr>
      </w:pPr>
      <w:r>
        <w:rPr>
          <w:b/>
          <w:sz w:val="24"/>
        </w:rPr>
        <w:t>Bank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Holiday </w:t>
      </w:r>
      <w:r>
        <w:rPr>
          <w:sz w:val="24"/>
        </w:rPr>
        <w:t>– Monday</w:t>
      </w:r>
      <w:r>
        <w:rPr>
          <w:spacing w:val="-4"/>
          <w:sz w:val="24"/>
        </w:rPr>
        <w:t xml:space="preserve"> </w:t>
      </w:r>
      <w:r w:rsidR="007F75EE">
        <w:rPr>
          <w:spacing w:val="-4"/>
          <w:sz w:val="24"/>
        </w:rPr>
        <w:t>3</w:t>
      </w:r>
      <w:r w:rsidR="007F75EE" w:rsidRPr="007F75EE">
        <w:rPr>
          <w:spacing w:val="-4"/>
          <w:sz w:val="24"/>
          <w:vertAlign w:val="superscript"/>
        </w:rPr>
        <w:t>rd</w:t>
      </w:r>
      <w:r w:rsidR="007F75EE"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 w:rsidR="007F75EE">
        <w:rPr>
          <w:spacing w:val="-4"/>
          <w:sz w:val="24"/>
        </w:rPr>
        <w:t>2027</w:t>
      </w:r>
    </w:p>
    <w:p w14:paraId="2A952146" w14:textId="77777777" w:rsidR="007F75EE" w:rsidRDefault="007F75EE">
      <w:pPr>
        <w:ind w:left="100"/>
        <w:rPr>
          <w:sz w:val="24"/>
        </w:rPr>
      </w:pPr>
      <w:r>
        <w:rPr>
          <w:b/>
          <w:sz w:val="24"/>
        </w:rPr>
        <w:t xml:space="preserve">Bank Holiday </w:t>
      </w:r>
      <w:r>
        <w:rPr>
          <w:sz w:val="24"/>
        </w:rPr>
        <w:t>– Monday 31</w:t>
      </w:r>
      <w:r w:rsidRPr="007F75EE">
        <w:rPr>
          <w:sz w:val="24"/>
          <w:vertAlign w:val="superscript"/>
        </w:rPr>
        <w:t>st</w:t>
      </w:r>
      <w:r>
        <w:rPr>
          <w:sz w:val="24"/>
        </w:rPr>
        <w:t xml:space="preserve"> May 2027</w:t>
      </w:r>
    </w:p>
    <w:p w14:paraId="362A473B" w14:textId="77777777" w:rsidR="00C0547A" w:rsidRDefault="00C0547A">
      <w:pPr>
        <w:pStyle w:val="BodyText"/>
      </w:pPr>
    </w:p>
    <w:p w14:paraId="0EFB833F" w14:textId="77777777" w:rsidR="00C0547A" w:rsidRDefault="00D63092">
      <w:pPr>
        <w:pStyle w:val="BodyText"/>
        <w:ind w:left="100"/>
      </w:pPr>
      <w:r>
        <w:rPr>
          <w:b/>
        </w:rPr>
        <w:t>Half Term</w:t>
      </w:r>
      <w:r>
        <w:rPr>
          <w:b/>
          <w:spacing w:val="-2"/>
        </w:rPr>
        <w:t xml:space="preserve"> </w:t>
      </w:r>
      <w:r>
        <w:t xml:space="preserve">– </w:t>
      </w:r>
      <w:r w:rsidR="007F75EE">
        <w:t>Tuesday 1</w:t>
      </w:r>
      <w:r w:rsidR="007F75EE" w:rsidRPr="007F75EE">
        <w:rPr>
          <w:vertAlign w:val="superscript"/>
        </w:rPr>
        <w:t>st</w:t>
      </w:r>
      <w:r w:rsidR="007F75EE">
        <w:t xml:space="preserve"> June</w:t>
      </w:r>
      <w:r>
        <w:rPr>
          <w:spacing w:val="-1"/>
        </w:rPr>
        <w:t xml:space="preserve"> </w:t>
      </w:r>
      <w:r>
        <w:t>202</w:t>
      </w:r>
      <w:r w:rsidR="007F75EE">
        <w:t>7</w:t>
      </w:r>
      <w:r>
        <w:t xml:space="preserve"> – Friday</w:t>
      </w:r>
      <w:r>
        <w:rPr>
          <w:spacing w:val="-3"/>
        </w:rPr>
        <w:t xml:space="preserve"> </w:t>
      </w:r>
      <w:r w:rsidR="007F75EE">
        <w:rPr>
          <w:spacing w:val="-3"/>
        </w:rPr>
        <w:t>4</w:t>
      </w:r>
      <w:r w:rsidR="007F75EE" w:rsidRPr="007F75EE">
        <w:rPr>
          <w:spacing w:val="-3"/>
          <w:vertAlign w:val="superscript"/>
        </w:rPr>
        <w:t>th</w:t>
      </w:r>
      <w:r w:rsidR="007F75EE">
        <w:rPr>
          <w:spacing w:val="-3"/>
        </w:rPr>
        <w:t xml:space="preserve"> June</w:t>
      </w:r>
      <w:r>
        <w:rPr>
          <w:spacing w:val="-1"/>
        </w:rPr>
        <w:t xml:space="preserve"> </w:t>
      </w:r>
      <w:r>
        <w:t>202</w:t>
      </w:r>
      <w:r w:rsidR="007F75EE">
        <w:t>7</w:t>
      </w:r>
      <w:r>
        <w:t xml:space="preserve"> </w:t>
      </w:r>
      <w:r>
        <w:rPr>
          <w:spacing w:val="-2"/>
        </w:rPr>
        <w:t>(incl.)</w:t>
      </w:r>
    </w:p>
    <w:p w14:paraId="61E6AF13" w14:textId="348FBB8E" w:rsidR="00C0547A" w:rsidRDefault="00D63092">
      <w:pPr>
        <w:spacing w:before="292"/>
        <w:ind w:left="100"/>
        <w:rPr>
          <w:sz w:val="24"/>
        </w:rPr>
      </w:pPr>
      <w:r>
        <w:rPr>
          <w:b/>
          <w:sz w:val="24"/>
        </w:rPr>
        <w:t>Summer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Holidays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 w:rsidR="007F75EE">
        <w:rPr>
          <w:spacing w:val="-3"/>
          <w:sz w:val="24"/>
        </w:rPr>
        <w:t>Monday 12</w:t>
      </w:r>
      <w:r w:rsidR="007F75EE" w:rsidRPr="007F75EE">
        <w:rPr>
          <w:spacing w:val="-3"/>
          <w:sz w:val="24"/>
          <w:vertAlign w:val="superscript"/>
        </w:rPr>
        <w:t>th</w:t>
      </w:r>
      <w:r w:rsidR="007F75EE">
        <w:rPr>
          <w:spacing w:val="-3"/>
          <w:sz w:val="24"/>
        </w:rPr>
        <w:t xml:space="preserve"> July </w:t>
      </w:r>
      <w:r w:rsidR="00987451">
        <w:rPr>
          <w:spacing w:val="-3"/>
          <w:sz w:val="24"/>
        </w:rPr>
        <w:t xml:space="preserve">2027 </w:t>
      </w:r>
      <w:r w:rsidR="00987451">
        <w:rPr>
          <w:spacing w:val="-2"/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Return date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TBC</w:t>
      </w:r>
    </w:p>
    <w:p w14:paraId="69D745AA" w14:textId="77777777" w:rsidR="00C0547A" w:rsidRDefault="00D63092">
      <w:pPr>
        <w:pStyle w:val="BodyText"/>
        <w:spacing w:before="7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EB5799E" wp14:editId="13079917">
                <wp:simplePos x="0" y="0"/>
                <wp:positionH relativeFrom="page">
                  <wp:posOffset>457200</wp:posOffset>
                </wp:positionH>
                <wp:positionV relativeFrom="paragraph">
                  <wp:posOffset>151504</wp:posOffset>
                </wp:positionV>
                <wp:extent cx="664781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6350">
                              <a:moveTo>
                                <a:pt x="6647688" y="0"/>
                              </a:moveTo>
                              <a:lnTo>
                                <a:pt x="6644640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0" y="6096"/>
                              </a:lnTo>
                              <a:lnTo>
                                <a:pt x="3048" y="6096"/>
                              </a:lnTo>
                              <a:lnTo>
                                <a:pt x="6644640" y="6096"/>
                              </a:lnTo>
                              <a:lnTo>
                                <a:pt x="6647688" y="6096"/>
                              </a:lnTo>
                              <a:lnTo>
                                <a:pt x="6647688" y="3048"/>
                              </a:lnTo>
                              <a:lnTo>
                                <a:pt x="6647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Graphic 5" o:spid="_x0000_s1026" style="position:absolute;margin-left:36pt;margin-top:11.95pt;width:523.4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" path="m6647688,r-3048,l3048,,,,,3048,,6096r3048,l6644640,6096r3048,l6647688,3048r,-3048xe" fillcolor="#9f9f9f" stroked="f">
                <v:path arrowok="t"/>
                <w10:wrap type="topAndBottom" anchorx="page"/>
              </v:shape>
            </w:pict>
          </mc:Fallback>
        </mc:AlternateContent>
      </w:r>
    </w:p>
    <w:sectPr w:rsidR="00C0547A">
      <w:type w:val="continuous"/>
      <w:pgSz w:w="11910" w:h="16840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47A"/>
    <w:rsid w:val="001F1B78"/>
    <w:rsid w:val="0030086B"/>
    <w:rsid w:val="00503C1F"/>
    <w:rsid w:val="006D4E7B"/>
    <w:rsid w:val="007F75EE"/>
    <w:rsid w:val="00837ADA"/>
    <w:rsid w:val="00987451"/>
    <w:rsid w:val="00C0547A"/>
    <w:rsid w:val="00C65E64"/>
    <w:rsid w:val="00D63092"/>
    <w:rsid w:val="00DC0D8D"/>
    <w:rsid w:val="00F0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12C91"/>
  <w15:docId w15:val="{F1CDD878-C232-4BD3-908C-B258D190B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338"/>
      <w:ind w:left="10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630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09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6BAFB2A4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Kingston Maurward College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Richards</dc:creator>
  <cp:lastModifiedBy>Tracey Richards</cp:lastModifiedBy>
  <cp:revision>2</cp:revision>
  <cp:lastPrinted>2026-03-09T15:08:00Z</cp:lastPrinted>
  <dcterms:created xsi:type="dcterms:W3CDTF">2026-03-18T10:35:00Z</dcterms:created>
  <dcterms:modified xsi:type="dcterms:W3CDTF">2026-03-18T10:35:00Z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2024-12-11T00:00:00Z</vt:filetime>
  </property>
</Properties>
</file>